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8A5" w:rsidRDefault="002B58A5" w:rsidP="00CA1728">
      <w:pPr>
        <w:tabs>
          <w:tab w:val="left" w:pos="2995"/>
        </w:tabs>
      </w:pPr>
    </w:p>
    <w:p w:rsidR="00731622" w:rsidRDefault="00731622" w:rsidP="00CA1728">
      <w:pPr>
        <w:tabs>
          <w:tab w:val="left" w:pos="2995"/>
        </w:tabs>
      </w:pPr>
    </w:p>
    <w:p w:rsidR="00731622" w:rsidRPr="00731622" w:rsidRDefault="00731622" w:rsidP="00731622">
      <w:pPr>
        <w:pStyle w:val="NoSpacing"/>
        <w:jc w:val="center"/>
        <w:rPr>
          <w:b/>
        </w:rPr>
      </w:pPr>
      <w:r w:rsidRPr="00731622">
        <w:rPr>
          <w:b/>
        </w:rPr>
        <w:t>Hickory Hammock at Johns Lake</w:t>
      </w:r>
    </w:p>
    <w:p w:rsidR="00731622" w:rsidRDefault="00731622" w:rsidP="003B1E32">
      <w:pPr>
        <w:pStyle w:val="NoSpacing"/>
        <w:jc w:val="center"/>
        <w:rPr>
          <w:b/>
        </w:rPr>
      </w:pPr>
      <w:r w:rsidRPr="00731622">
        <w:rPr>
          <w:b/>
        </w:rPr>
        <w:t>Manager’s Report</w:t>
      </w:r>
    </w:p>
    <w:p w:rsidR="00CF0A88" w:rsidRDefault="00267CF8" w:rsidP="003B1E32">
      <w:pPr>
        <w:pStyle w:val="NoSpacing"/>
        <w:jc w:val="center"/>
        <w:rPr>
          <w:b/>
        </w:rPr>
      </w:pPr>
      <w:r>
        <w:rPr>
          <w:b/>
        </w:rPr>
        <w:t>08</w:t>
      </w:r>
      <w:r w:rsidR="00CF0A88">
        <w:rPr>
          <w:b/>
        </w:rPr>
        <w:t>/20/17</w:t>
      </w:r>
    </w:p>
    <w:p w:rsidR="00731622" w:rsidRDefault="00731622" w:rsidP="00731622">
      <w:pPr>
        <w:pStyle w:val="NoSpacing"/>
        <w:jc w:val="center"/>
        <w:rPr>
          <w:b/>
        </w:rPr>
      </w:pPr>
    </w:p>
    <w:p w:rsidR="00731622" w:rsidRDefault="006153DB" w:rsidP="006153DB">
      <w:pPr>
        <w:pStyle w:val="NoSpacing"/>
        <w:rPr>
          <w:b/>
        </w:rPr>
      </w:pPr>
      <w:r w:rsidRPr="006153DB">
        <w:rPr>
          <w:b/>
        </w:rPr>
        <w:t>Maintenance:</w:t>
      </w:r>
    </w:p>
    <w:p w:rsidR="00267CF8" w:rsidRDefault="00533EBD" w:rsidP="00267CF8">
      <w:pPr>
        <w:pStyle w:val="NoSpacing"/>
        <w:numPr>
          <w:ilvl w:val="0"/>
          <w:numId w:val="7"/>
        </w:numPr>
        <w:jc w:val="both"/>
      </w:pPr>
      <w:r>
        <w:t>flora lawn is reviewing</w:t>
      </w:r>
      <w:r w:rsidR="00267CF8">
        <w:t xml:space="preserve"> at 16189 median at Johns Lake Overlook for excessive weeping for irrigation</w:t>
      </w:r>
    </w:p>
    <w:p w:rsidR="00267CF8" w:rsidRPr="00AD372F" w:rsidRDefault="00267CF8" w:rsidP="00267CF8">
      <w:pPr>
        <w:pStyle w:val="NoSpacing"/>
        <w:numPr>
          <w:ilvl w:val="0"/>
          <w:numId w:val="7"/>
        </w:numPr>
        <w:jc w:val="both"/>
        <w:rPr>
          <w:color w:val="FF0000"/>
        </w:rPr>
      </w:pPr>
      <w:r>
        <w:t xml:space="preserve">Flora lawn to submit proposal for strap removal tighten and/or straighten in community </w:t>
      </w:r>
      <w:r w:rsidR="00AD372F" w:rsidRPr="00AD372F">
        <w:rPr>
          <w:color w:val="FF0000"/>
        </w:rPr>
        <w:t>($660)</w:t>
      </w:r>
    </w:p>
    <w:p w:rsidR="00267CF8" w:rsidRDefault="00267CF8" w:rsidP="00267CF8">
      <w:pPr>
        <w:pStyle w:val="ListParagraph"/>
        <w:numPr>
          <w:ilvl w:val="0"/>
          <w:numId w:val="7"/>
        </w:numPr>
      </w:pPr>
      <w:r w:rsidRPr="00267CF8">
        <w:t xml:space="preserve">Flora lawn to give proposal </w:t>
      </w:r>
      <w:r w:rsidR="0074231E">
        <w:t>for sable palm at pool</w:t>
      </w:r>
      <w:r w:rsidR="00AD372F">
        <w:t xml:space="preserve"> </w:t>
      </w:r>
      <w:r w:rsidR="00AD372F" w:rsidRPr="00AD372F">
        <w:rPr>
          <w:color w:val="FF0000"/>
        </w:rPr>
        <w:t>($300)</w:t>
      </w:r>
      <w:bookmarkStart w:id="0" w:name="_GoBack"/>
      <w:bookmarkEnd w:id="0"/>
    </w:p>
    <w:p w:rsidR="00267CF8" w:rsidRDefault="00533EBD" w:rsidP="00267CF8">
      <w:pPr>
        <w:pStyle w:val="ListParagraph"/>
        <w:numPr>
          <w:ilvl w:val="0"/>
          <w:numId w:val="7"/>
        </w:numPr>
      </w:pPr>
      <w:r>
        <w:t xml:space="preserve">Pool paver repair bids; </w:t>
      </w:r>
      <w:r w:rsidR="00006BCF">
        <w:t>a</w:t>
      </w:r>
      <w:r>
        <w:t>sphalt365 - $1250, has been authorized , tentative date – week of 08/28/17</w:t>
      </w:r>
    </w:p>
    <w:p w:rsidR="007910C3" w:rsidRPr="00B360CD" w:rsidRDefault="007910C3" w:rsidP="00267CF8">
      <w:pPr>
        <w:pStyle w:val="ListParagraph"/>
        <w:numPr>
          <w:ilvl w:val="0"/>
          <w:numId w:val="7"/>
        </w:numPr>
      </w:pPr>
      <w:r w:rsidRPr="00B360CD">
        <w:t xml:space="preserve">Bamboo schedule </w:t>
      </w:r>
      <w:r w:rsidRPr="00B360CD">
        <w:rPr>
          <w:color w:val="FF0000"/>
        </w:rPr>
        <w:t xml:space="preserve">(DC discussing $12,656.25 proposal with </w:t>
      </w:r>
      <w:proofErr w:type="spellStart"/>
      <w:r w:rsidRPr="00B360CD">
        <w:rPr>
          <w:color w:val="FF0000"/>
        </w:rPr>
        <w:t>CalAtl</w:t>
      </w:r>
      <w:proofErr w:type="spellEnd"/>
      <w:r w:rsidRPr="00B360CD">
        <w:rPr>
          <w:color w:val="FF0000"/>
        </w:rPr>
        <w:t>)</w:t>
      </w:r>
      <w:r w:rsidR="00533EBD">
        <w:rPr>
          <w:color w:val="FF0000"/>
        </w:rPr>
        <w:t xml:space="preserve"> </w:t>
      </w:r>
    </w:p>
    <w:p w:rsidR="00CE046E" w:rsidRDefault="00CE046E" w:rsidP="006A41CC">
      <w:pPr>
        <w:pStyle w:val="NoSpacing"/>
        <w:jc w:val="both"/>
        <w:rPr>
          <w:b/>
        </w:rPr>
      </w:pPr>
      <w:r>
        <w:rPr>
          <w:b/>
        </w:rPr>
        <w:t>Legal:</w:t>
      </w:r>
    </w:p>
    <w:p w:rsidR="00CE046E" w:rsidRPr="0074231E" w:rsidRDefault="00EC5E04" w:rsidP="006A41CC">
      <w:pPr>
        <w:pStyle w:val="NoSpacing"/>
        <w:numPr>
          <w:ilvl w:val="0"/>
          <w:numId w:val="3"/>
        </w:numPr>
        <w:jc w:val="both"/>
      </w:pPr>
      <w:r w:rsidRPr="00EC5E04">
        <w:t>Proxy was created for membership vote on allowing golf carts and fencing styles for necessary document changes.</w:t>
      </w:r>
      <w:r w:rsidR="003B1E32">
        <w:t xml:space="preserve"> </w:t>
      </w:r>
      <w:r w:rsidR="005758AE">
        <w:rPr>
          <w:color w:val="FF0000"/>
        </w:rPr>
        <w:t>(need a date</w:t>
      </w:r>
      <w:r w:rsidR="003B1E32">
        <w:rPr>
          <w:color w:val="FF0000"/>
        </w:rPr>
        <w:t>)</w:t>
      </w:r>
    </w:p>
    <w:p w:rsidR="0074231E" w:rsidRPr="00EC5E04" w:rsidRDefault="0074231E" w:rsidP="0074231E">
      <w:pPr>
        <w:pStyle w:val="NoSpacing"/>
        <w:numPr>
          <w:ilvl w:val="0"/>
          <w:numId w:val="3"/>
        </w:numPr>
        <w:jc w:val="both"/>
      </w:pPr>
      <w:r>
        <w:t xml:space="preserve">Requested </w:t>
      </w:r>
      <w:r w:rsidRPr="0074231E">
        <w:t>engagement letter</w:t>
      </w:r>
      <w:r>
        <w:t>s</w:t>
      </w:r>
      <w:r w:rsidRPr="0074231E">
        <w:t xml:space="preserve"> and representative letter from Arrington</w:t>
      </w:r>
    </w:p>
    <w:p w:rsidR="00EC5E04" w:rsidRDefault="00EC5E04" w:rsidP="006A41CC">
      <w:pPr>
        <w:pStyle w:val="NoSpacing"/>
        <w:jc w:val="both"/>
        <w:rPr>
          <w:b/>
        </w:rPr>
      </w:pPr>
    </w:p>
    <w:p w:rsidR="003F72BE" w:rsidRPr="00D96C1D" w:rsidRDefault="00EC5E04" w:rsidP="00D96C1D">
      <w:pPr>
        <w:pStyle w:val="NoSpacing"/>
        <w:jc w:val="both"/>
        <w:rPr>
          <w:b/>
        </w:rPr>
      </w:pPr>
      <w:r>
        <w:rPr>
          <w:b/>
        </w:rPr>
        <w:t>Meeting:</w:t>
      </w:r>
    </w:p>
    <w:p w:rsidR="00D95E9D" w:rsidRDefault="003F72BE" w:rsidP="005758AE">
      <w:pPr>
        <w:pStyle w:val="NoSpacing"/>
        <w:numPr>
          <w:ilvl w:val="0"/>
          <w:numId w:val="4"/>
        </w:numPr>
        <w:jc w:val="both"/>
      </w:pPr>
      <w:r>
        <w:t>Turnover election meeting 09/28/17</w:t>
      </w:r>
      <w:r w:rsidR="00D95E9D">
        <w:t xml:space="preserve"> </w:t>
      </w:r>
      <w:r w:rsidR="0053500D" w:rsidRPr="0053500D">
        <w:rPr>
          <w:color w:val="FF0000"/>
        </w:rPr>
        <w:t>(?)</w:t>
      </w:r>
      <w:r w:rsidR="0053500D">
        <w:rPr>
          <w:color w:val="FF0000"/>
        </w:rPr>
        <w:t xml:space="preserve"> </w:t>
      </w:r>
      <w:proofErr w:type="spellStart"/>
      <w:r w:rsidR="0053500D">
        <w:t>Stoneybrook</w:t>
      </w:r>
      <w:proofErr w:type="spellEnd"/>
      <w:r w:rsidR="0053500D">
        <w:t xml:space="preserve"> West Clubhouse scheduled</w:t>
      </w:r>
      <w:r w:rsidR="00D96C1D">
        <w:t xml:space="preserve"> </w:t>
      </w:r>
      <w:r w:rsidR="00D96C1D" w:rsidRPr="00D96C1D">
        <w:rPr>
          <w:color w:val="FF0000"/>
        </w:rPr>
        <w:t>(on hold)</w:t>
      </w:r>
    </w:p>
    <w:p w:rsidR="0074231E" w:rsidRDefault="0074231E" w:rsidP="0074231E">
      <w:pPr>
        <w:pStyle w:val="NoSpacing"/>
        <w:jc w:val="both"/>
      </w:pPr>
    </w:p>
    <w:p w:rsidR="0074231E" w:rsidRPr="0074231E" w:rsidRDefault="0074231E" w:rsidP="0074231E">
      <w:pPr>
        <w:pStyle w:val="NoSpacing"/>
        <w:jc w:val="both"/>
        <w:rPr>
          <w:b/>
        </w:rPr>
      </w:pPr>
      <w:r w:rsidRPr="0074231E">
        <w:rPr>
          <w:b/>
        </w:rPr>
        <w:t>Diana</w:t>
      </w:r>
    </w:p>
    <w:p w:rsidR="003F72BE" w:rsidRPr="00533EBD" w:rsidRDefault="0074231E" w:rsidP="006A41CC">
      <w:pPr>
        <w:pStyle w:val="NoSpacing"/>
        <w:numPr>
          <w:ilvl w:val="0"/>
          <w:numId w:val="8"/>
        </w:numPr>
        <w:jc w:val="both"/>
        <w:rPr>
          <w:b/>
        </w:rPr>
      </w:pPr>
      <w:r>
        <w:t xml:space="preserve">Letter </w:t>
      </w:r>
      <w:r w:rsidRPr="0074231E">
        <w:t>from Duke</w:t>
      </w:r>
      <w:r>
        <w:t xml:space="preserve"> in regards to street light install; $12</w:t>
      </w:r>
      <w:r w:rsidR="00920A1E">
        <w:t>,</w:t>
      </w:r>
      <w:r>
        <w:t>494.27</w:t>
      </w:r>
      <w:r w:rsidR="00533EBD">
        <w:t xml:space="preserve"> - </w:t>
      </w:r>
      <w:r w:rsidR="00533EBD" w:rsidRPr="00533EBD">
        <w:t xml:space="preserve">.  </w:t>
      </w:r>
      <w:r w:rsidR="00533EBD" w:rsidRPr="00533EBD">
        <w:rPr>
          <w:b/>
        </w:rPr>
        <w:t>DO NOT PAY ANYTHING</w:t>
      </w:r>
      <w:r w:rsidR="00533EBD" w:rsidRPr="00533EBD">
        <w:t xml:space="preserve">- Trammel Webb already billed the builders and will send Duke </w:t>
      </w:r>
      <w:proofErr w:type="gramStart"/>
      <w:r w:rsidR="00533EBD" w:rsidRPr="00533EBD">
        <w:t>payment</w:t>
      </w:r>
      <w:proofErr w:type="gramEnd"/>
      <w:r w:rsidR="00533EBD" w:rsidRPr="00533EBD">
        <w:t xml:space="preserve"> since we may have to transition the community before the work is completed, but the contracts are in HOA name since HOA owns the roads.</w:t>
      </w:r>
      <w:r w:rsidR="00533EBD">
        <w:t xml:space="preserve"> (DC)</w:t>
      </w:r>
    </w:p>
    <w:p w:rsidR="00533EBD" w:rsidRPr="00533EBD" w:rsidRDefault="00533EBD" w:rsidP="00533EBD">
      <w:pPr>
        <w:pStyle w:val="NoSpacing"/>
        <w:ind w:left="720"/>
        <w:jc w:val="both"/>
        <w:rPr>
          <w:b/>
        </w:rPr>
      </w:pPr>
    </w:p>
    <w:p w:rsidR="00EC5E04" w:rsidRDefault="00EC5E04" w:rsidP="006A41CC">
      <w:pPr>
        <w:pStyle w:val="NoSpacing"/>
        <w:jc w:val="both"/>
        <w:rPr>
          <w:b/>
        </w:rPr>
      </w:pPr>
      <w:r>
        <w:rPr>
          <w:b/>
        </w:rPr>
        <w:t>Violations / Homeowner Concerns:</w:t>
      </w:r>
    </w:p>
    <w:p w:rsidR="00920A1E" w:rsidRPr="00920A1E" w:rsidRDefault="00D95E9D" w:rsidP="00CF61E7">
      <w:pPr>
        <w:pStyle w:val="NoSpacing"/>
        <w:numPr>
          <w:ilvl w:val="0"/>
          <w:numId w:val="4"/>
        </w:numPr>
        <w:jc w:val="both"/>
        <w:rPr>
          <w:b/>
        </w:rPr>
      </w:pPr>
      <w:r>
        <w:t>Quote requested for replacement of pool chairs and umbrellas at the pool that are dam</w:t>
      </w:r>
      <w:r w:rsidR="00920A1E">
        <w:t xml:space="preserve">aged. </w:t>
      </w:r>
    </w:p>
    <w:p w:rsidR="00D95E9D" w:rsidRDefault="00920A1E" w:rsidP="00920A1E">
      <w:pPr>
        <w:pStyle w:val="NoSpacing"/>
        <w:ind w:left="720"/>
        <w:jc w:val="both"/>
      </w:pPr>
      <w:r>
        <w:t>(</w:t>
      </w:r>
      <w:proofErr w:type="gramStart"/>
      <w:r>
        <w:t>on</w:t>
      </w:r>
      <w:proofErr w:type="gramEnd"/>
      <w:r>
        <w:t xml:space="preserve"> hold till turnover</w:t>
      </w:r>
      <w:r w:rsidR="00D95E9D">
        <w:t>)</w:t>
      </w:r>
    </w:p>
    <w:p w:rsidR="00C03FBD" w:rsidRPr="00920A1E" w:rsidRDefault="00C03FBD" w:rsidP="00533EBD">
      <w:pPr>
        <w:pStyle w:val="NoSpacing"/>
        <w:ind w:left="720"/>
        <w:jc w:val="both"/>
        <w:rPr>
          <w:b/>
        </w:rPr>
      </w:pPr>
    </w:p>
    <w:p w:rsidR="007910C3" w:rsidRPr="007910C3" w:rsidRDefault="00402F83" w:rsidP="00533EBD">
      <w:pPr>
        <w:pStyle w:val="NoSpacing"/>
        <w:jc w:val="both"/>
        <w:rPr>
          <w:b/>
        </w:rPr>
      </w:pPr>
      <w:r>
        <w:rPr>
          <w:b/>
        </w:rPr>
        <w:t>Swales Failures on Johns Lake:</w:t>
      </w:r>
    </w:p>
    <w:p w:rsidR="00402F83" w:rsidRPr="00402F83" w:rsidRDefault="00402F83" w:rsidP="00402F83">
      <w:pPr>
        <w:pStyle w:val="NoSpacing"/>
        <w:numPr>
          <w:ilvl w:val="0"/>
          <w:numId w:val="5"/>
        </w:numPr>
        <w:jc w:val="both"/>
        <w:rPr>
          <w:b/>
        </w:rPr>
      </w:pPr>
      <w:r>
        <w:t>Universal’s recommendations for dock installations to be included with ARB requests</w:t>
      </w:r>
    </w:p>
    <w:p w:rsidR="00402F83" w:rsidRPr="00402F83" w:rsidRDefault="00402F83" w:rsidP="00402F83">
      <w:pPr>
        <w:pStyle w:val="NoSpacing"/>
        <w:numPr>
          <w:ilvl w:val="0"/>
          <w:numId w:val="5"/>
        </w:numPr>
        <w:jc w:val="both"/>
        <w:rPr>
          <w:b/>
        </w:rPr>
      </w:pPr>
      <w:r>
        <w:t>Can developer’s review ARB applications/approvals?</w:t>
      </w:r>
      <w:r w:rsidR="00B76546">
        <w:t xml:space="preserve"> </w:t>
      </w:r>
      <w:r w:rsidR="00B76546" w:rsidRPr="00B76546">
        <w:rPr>
          <w:color w:val="FF0000"/>
        </w:rPr>
        <w:t>Yes</w:t>
      </w:r>
      <w:r w:rsidR="00B76546">
        <w:t xml:space="preserve"> </w:t>
      </w:r>
    </w:p>
    <w:p w:rsidR="00402F83" w:rsidRDefault="00402F83" w:rsidP="00402F83">
      <w:pPr>
        <w:pStyle w:val="NoSpacing"/>
        <w:jc w:val="both"/>
      </w:pPr>
    </w:p>
    <w:p w:rsidR="00402F83" w:rsidRDefault="00402F83" w:rsidP="00402F83">
      <w:pPr>
        <w:pStyle w:val="NoSpacing"/>
        <w:ind w:left="720"/>
        <w:jc w:val="both"/>
      </w:pPr>
    </w:p>
    <w:p w:rsidR="00402F83" w:rsidRPr="00EC5E04" w:rsidRDefault="00402F83" w:rsidP="00402F83">
      <w:pPr>
        <w:pStyle w:val="NoSpacing"/>
        <w:ind w:left="720"/>
        <w:jc w:val="both"/>
        <w:rPr>
          <w:b/>
        </w:rPr>
      </w:pPr>
    </w:p>
    <w:sectPr w:rsidR="00402F83" w:rsidRPr="00EC5E04" w:rsidSect="00205269">
      <w:headerReference w:type="default" r:id="rId7"/>
      <w:footerReference w:type="default" r:id="rId8"/>
      <w:pgSz w:w="12240" w:h="15840" w:code="1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EB5" w:rsidRDefault="00F84EB5" w:rsidP="00E14506">
      <w:pPr>
        <w:spacing w:after="0" w:line="240" w:lineRule="auto"/>
      </w:pPr>
      <w:r>
        <w:separator/>
      </w:r>
    </w:p>
  </w:endnote>
  <w:endnote w:type="continuationSeparator" w:id="0">
    <w:p w:rsidR="00F84EB5" w:rsidRDefault="00F84EB5" w:rsidP="00E14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506" w:rsidRDefault="005C15A8" w:rsidP="00E1450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-320040</wp:posOffset>
          </wp:positionH>
          <wp:positionV relativeFrom="paragraph">
            <wp:posOffset>-1048385</wp:posOffset>
          </wp:positionV>
          <wp:extent cx="5913120" cy="1234440"/>
          <wp:effectExtent l="0" t="0" r="0" b="3810"/>
          <wp:wrapThrough wrapText="bothSides">
            <wp:wrapPolygon edited="0">
              <wp:start x="0" y="0"/>
              <wp:lineTo x="0" y="21333"/>
              <wp:lineTo x="21503" y="21333"/>
              <wp:lineTo x="21503" y="0"/>
              <wp:lineTo x="0" y="0"/>
            </wp:wrapPolygon>
          </wp:wrapThrough>
          <wp:docPr id="5" name="Picture 4" descr="letterhead melrose footer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melrose footer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3120" cy="1234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1728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EB5" w:rsidRDefault="00F84EB5" w:rsidP="00E14506">
      <w:pPr>
        <w:spacing w:after="0" w:line="240" w:lineRule="auto"/>
      </w:pPr>
      <w:r>
        <w:separator/>
      </w:r>
    </w:p>
  </w:footnote>
  <w:footnote w:type="continuationSeparator" w:id="0">
    <w:p w:rsidR="00F84EB5" w:rsidRDefault="00F84EB5" w:rsidP="00E14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E2A" w:rsidRDefault="00E14506">
    <w:pPr>
      <w:pStyle w:val="Header"/>
      <w:rPr>
        <w:noProof/>
      </w:rPr>
    </w:pPr>
    <w:r>
      <w:rPr>
        <w:noProof/>
      </w:rPr>
      <w:ptab w:relativeTo="margin" w:alignment="left" w:leader="none"/>
    </w:r>
  </w:p>
  <w:p w:rsidR="00060E2A" w:rsidRDefault="00060E2A">
    <w:pPr>
      <w:pStyle w:val="Header"/>
      <w:rPr>
        <w:noProof/>
      </w:rPr>
    </w:pPr>
  </w:p>
  <w:p w:rsidR="00060E2A" w:rsidRDefault="00060E2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-518160</wp:posOffset>
          </wp:positionH>
          <wp:positionV relativeFrom="paragraph">
            <wp:posOffset>-5715</wp:posOffset>
          </wp:positionV>
          <wp:extent cx="2026920" cy="1134110"/>
          <wp:effectExtent l="0" t="0" r="0" b="8890"/>
          <wp:wrapThrough wrapText="bothSides">
            <wp:wrapPolygon edited="0">
              <wp:start x="0" y="0"/>
              <wp:lineTo x="0" y="21406"/>
              <wp:lineTo x="21316" y="21406"/>
              <wp:lineTo x="21316" y="0"/>
              <wp:lineTo x="0" y="0"/>
            </wp:wrapPolygon>
          </wp:wrapThrough>
          <wp:docPr id="2" name="Picture 1" descr="letterhead melrose head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melrose heade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6920" cy="1134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956AF"/>
    <w:multiLevelType w:val="hybridMultilevel"/>
    <w:tmpl w:val="A078C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63346"/>
    <w:multiLevelType w:val="hybridMultilevel"/>
    <w:tmpl w:val="0D1E9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D34A8"/>
    <w:multiLevelType w:val="hybridMultilevel"/>
    <w:tmpl w:val="84289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551A8"/>
    <w:multiLevelType w:val="hybridMultilevel"/>
    <w:tmpl w:val="C5389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97128"/>
    <w:multiLevelType w:val="hybridMultilevel"/>
    <w:tmpl w:val="DB6C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D165D"/>
    <w:multiLevelType w:val="hybridMultilevel"/>
    <w:tmpl w:val="6644A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F50E5D"/>
    <w:multiLevelType w:val="hybridMultilevel"/>
    <w:tmpl w:val="66FA1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91D9C"/>
    <w:multiLevelType w:val="hybridMultilevel"/>
    <w:tmpl w:val="61AC6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3DA"/>
    <w:rsid w:val="00006BCF"/>
    <w:rsid w:val="00060E2A"/>
    <w:rsid w:val="00174219"/>
    <w:rsid w:val="00194651"/>
    <w:rsid w:val="001B3D8B"/>
    <w:rsid w:val="001C68BF"/>
    <w:rsid w:val="00205269"/>
    <w:rsid w:val="00217EFD"/>
    <w:rsid w:val="00267CF8"/>
    <w:rsid w:val="00277616"/>
    <w:rsid w:val="002B3C8D"/>
    <w:rsid w:val="002B58A5"/>
    <w:rsid w:val="002E3E26"/>
    <w:rsid w:val="00302D33"/>
    <w:rsid w:val="003766A0"/>
    <w:rsid w:val="003A1B76"/>
    <w:rsid w:val="003B1E32"/>
    <w:rsid w:val="003F72BE"/>
    <w:rsid w:val="00402F83"/>
    <w:rsid w:val="00533EBD"/>
    <w:rsid w:val="0053500D"/>
    <w:rsid w:val="005758AE"/>
    <w:rsid w:val="005C15A8"/>
    <w:rsid w:val="005C4959"/>
    <w:rsid w:val="006153DB"/>
    <w:rsid w:val="006239DA"/>
    <w:rsid w:val="00635770"/>
    <w:rsid w:val="006A41CC"/>
    <w:rsid w:val="006B2E48"/>
    <w:rsid w:val="006F579F"/>
    <w:rsid w:val="007303A5"/>
    <w:rsid w:val="00731622"/>
    <w:rsid w:val="0074231E"/>
    <w:rsid w:val="00771085"/>
    <w:rsid w:val="007875CB"/>
    <w:rsid w:val="007910C3"/>
    <w:rsid w:val="007C2A4A"/>
    <w:rsid w:val="007D60EC"/>
    <w:rsid w:val="007E2FC9"/>
    <w:rsid w:val="00804AE4"/>
    <w:rsid w:val="008A7BB6"/>
    <w:rsid w:val="008D535D"/>
    <w:rsid w:val="00920A1E"/>
    <w:rsid w:val="00952129"/>
    <w:rsid w:val="00AD372F"/>
    <w:rsid w:val="00AE1593"/>
    <w:rsid w:val="00AE742D"/>
    <w:rsid w:val="00B24320"/>
    <w:rsid w:val="00B360CD"/>
    <w:rsid w:val="00B76546"/>
    <w:rsid w:val="00BB6EF0"/>
    <w:rsid w:val="00BF55D8"/>
    <w:rsid w:val="00BF5ABE"/>
    <w:rsid w:val="00C03FBD"/>
    <w:rsid w:val="00CA1728"/>
    <w:rsid w:val="00CC7329"/>
    <w:rsid w:val="00CD0CFA"/>
    <w:rsid w:val="00CE046E"/>
    <w:rsid w:val="00CF0A88"/>
    <w:rsid w:val="00CF61E7"/>
    <w:rsid w:val="00D52129"/>
    <w:rsid w:val="00D91AA4"/>
    <w:rsid w:val="00D95E9D"/>
    <w:rsid w:val="00D96C1D"/>
    <w:rsid w:val="00E07ACA"/>
    <w:rsid w:val="00E14506"/>
    <w:rsid w:val="00E43D99"/>
    <w:rsid w:val="00E60329"/>
    <w:rsid w:val="00E71C69"/>
    <w:rsid w:val="00E973C2"/>
    <w:rsid w:val="00EC5E04"/>
    <w:rsid w:val="00F84EB5"/>
    <w:rsid w:val="00FD03DA"/>
    <w:rsid w:val="00FD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AB6F38B-FE7A-4EF8-95B3-33DB94736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06"/>
  </w:style>
  <w:style w:type="paragraph" w:styleId="Footer">
    <w:name w:val="footer"/>
    <w:basedOn w:val="Normal"/>
    <w:link w:val="FooterChar"/>
    <w:uiPriority w:val="99"/>
    <w:unhideWhenUsed/>
    <w:rsid w:val="00E14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06"/>
  </w:style>
  <w:style w:type="paragraph" w:styleId="BalloonText">
    <w:name w:val="Balloon Text"/>
    <w:basedOn w:val="Normal"/>
    <w:link w:val="BalloonTextChar"/>
    <w:uiPriority w:val="99"/>
    <w:semiHidden/>
    <w:unhideWhenUsed/>
    <w:rsid w:val="00E1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0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3162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7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039\AppData\Local\Microsoft\Windows\Temporary%20Internet%20Files\Content.Outlook\UTUG0UF2\Melrose_LH_Word_Template_v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Melrose_LH_Word_Template_v5.dotx</Template>
  <TotalTime>169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MS039</dc:creator>
  <cp:lastModifiedBy>Amy Benoit</cp:lastModifiedBy>
  <cp:revision>13</cp:revision>
  <cp:lastPrinted>2017-08-21T13:24:00Z</cp:lastPrinted>
  <dcterms:created xsi:type="dcterms:W3CDTF">2017-08-21T12:08:00Z</dcterms:created>
  <dcterms:modified xsi:type="dcterms:W3CDTF">2017-08-22T20:03:00Z</dcterms:modified>
</cp:coreProperties>
</file>