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8A5" w:rsidRDefault="002B58A5" w:rsidP="00CA1728">
      <w:pPr>
        <w:tabs>
          <w:tab w:val="left" w:pos="2995"/>
        </w:tabs>
      </w:pPr>
    </w:p>
    <w:p w:rsidR="00731622" w:rsidRDefault="00731622" w:rsidP="00CA1728">
      <w:pPr>
        <w:tabs>
          <w:tab w:val="left" w:pos="2995"/>
        </w:tabs>
      </w:pPr>
    </w:p>
    <w:p w:rsidR="00731622" w:rsidRPr="00731622" w:rsidRDefault="00731622" w:rsidP="00731622">
      <w:pPr>
        <w:pStyle w:val="NoSpacing"/>
        <w:jc w:val="center"/>
        <w:rPr>
          <w:b/>
        </w:rPr>
      </w:pPr>
      <w:r w:rsidRPr="00731622">
        <w:rPr>
          <w:b/>
        </w:rPr>
        <w:t>Hickory Hammock at Johns Lake</w:t>
      </w:r>
    </w:p>
    <w:p w:rsidR="00526857" w:rsidRDefault="00731622" w:rsidP="003B1E32">
      <w:pPr>
        <w:pStyle w:val="NoSpacing"/>
        <w:jc w:val="center"/>
        <w:rPr>
          <w:b/>
        </w:rPr>
      </w:pPr>
      <w:r w:rsidRPr="00731622">
        <w:rPr>
          <w:b/>
        </w:rPr>
        <w:t>Manager’s Report</w:t>
      </w:r>
    </w:p>
    <w:p w:rsidR="00CF0A88" w:rsidRDefault="00225B42" w:rsidP="003B1E32">
      <w:pPr>
        <w:pStyle w:val="NoSpacing"/>
        <w:jc w:val="center"/>
        <w:rPr>
          <w:b/>
        </w:rPr>
      </w:pPr>
      <w:r>
        <w:rPr>
          <w:b/>
        </w:rPr>
        <w:t>11</w:t>
      </w:r>
      <w:r w:rsidR="00CF0A88">
        <w:rPr>
          <w:b/>
        </w:rPr>
        <w:t>/20/17</w:t>
      </w:r>
    </w:p>
    <w:p w:rsidR="00731622" w:rsidRDefault="00731622" w:rsidP="00731622">
      <w:pPr>
        <w:pStyle w:val="NoSpacing"/>
        <w:jc w:val="center"/>
        <w:rPr>
          <w:b/>
        </w:rPr>
      </w:pPr>
    </w:p>
    <w:p w:rsidR="00731622" w:rsidRDefault="006153DB" w:rsidP="006153DB">
      <w:pPr>
        <w:pStyle w:val="NoSpacing"/>
        <w:rPr>
          <w:b/>
        </w:rPr>
      </w:pPr>
      <w:r w:rsidRPr="006153DB">
        <w:rPr>
          <w:b/>
        </w:rPr>
        <w:t>Maintenance:</w:t>
      </w:r>
    </w:p>
    <w:p w:rsidR="00AA1C31" w:rsidRDefault="00225B42" w:rsidP="0054598E">
      <w:pPr>
        <w:pStyle w:val="ListParagraph"/>
        <w:numPr>
          <w:ilvl w:val="0"/>
          <w:numId w:val="7"/>
        </w:numPr>
      </w:pPr>
      <w:r>
        <w:t xml:space="preserve">Avalon gate not closing at scheduled time.  </w:t>
      </w:r>
      <w:r w:rsidR="006C0CDC">
        <w:t>ACT is scheduled a service call</w:t>
      </w:r>
    </w:p>
    <w:p w:rsidR="001444E7" w:rsidRDefault="001444E7" w:rsidP="0054598E">
      <w:pPr>
        <w:pStyle w:val="ListParagraph"/>
        <w:numPr>
          <w:ilvl w:val="0"/>
          <w:numId w:val="7"/>
        </w:numPr>
      </w:pPr>
      <w:r>
        <w:t xml:space="preserve">Pedestrian gate at Great Blue Heron repaired with new handle </w:t>
      </w:r>
    </w:p>
    <w:p w:rsidR="00F60CCF" w:rsidRDefault="00F60CCF" w:rsidP="0054598E">
      <w:pPr>
        <w:pStyle w:val="ListParagraph"/>
        <w:numPr>
          <w:ilvl w:val="0"/>
          <w:numId w:val="7"/>
        </w:numPr>
      </w:pPr>
      <w:r>
        <w:t xml:space="preserve">Gate at Great Blue Heron partially open on Sunday 11/19/17 – work order scheduled </w:t>
      </w:r>
    </w:p>
    <w:p w:rsidR="0048109A" w:rsidRDefault="0048109A" w:rsidP="0054598E">
      <w:pPr>
        <w:pStyle w:val="ListParagraph"/>
        <w:numPr>
          <w:ilvl w:val="0"/>
          <w:numId w:val="7"/>
        </w:numPr>
      </w:pPr>
      <w:r>
        <w:t xml:space="preserve">Irrigation concern on Lake Claire Overlook Drive near lift station / asked </w:t>
      </w:r>
      <w:proofErr w:type="spellStart"/>
      <w:r>
        <w:t>Floralawn</w:t>
      </w:r>
      <w:proofErr w:type="spellEnd"/>
      <w:r>
        <w:t xml:space="preserve"> to review</w:t>
      </w:r>
    </w:p>
    <w:p w:rsidR="00CE046E" w:rsidRDefault="00CE046E" w:rsidP="006A41CC">
      <w:pPr>
        <w:pStyle w:val="NoSpacing"/>
        <w:jc w:val="both"/>
        <w:rPr>
          <w:b/>
        </w:rPr>
      </w:pPr>
      <w:r>
        <w:rPr>
          <w:b/>
        </w:rPr>
        <w:t>Legal:</w:t>
      </w:r>
    </w:p>
    <w:p w:rsidR="001444E7" w:rsidRDefault="00526857" w:rsidP="006A41CC">
      <w:pPr>
        <w:pStyle w:val="NoSpacing"/>
        <w:numPr>
          <w:ilvl w:val="0"/>
          <w:numId w:val="3"/>
        </w:numPr>
        <w:jc w:val="both"/>
      </w:pPr>
      <w:r>
        <w:t>Patryk Ozim</w:t>
      </w:r>
      <w:r w:rsidR="00A54D26">
        <w:t xml:space="preserve">, Legal Counsel, will </w:t>
      </w:r>
      <w:r w:rsidR="00AA1C31">
        <w:t>prepare the</w:t>
      </w:r>
      <w:r>
        <w:t xml:space="preserve"> notice </w:t>
      </w:r>
      <w:r w:rsidR="00AA1C31">
        <w:t xml:space="preserve">to homeowners </w:t>
      </w:r>
      <w:r>
        <w:t>for</w:t>
      </w:r>
      <w:r w:rsidR="00AA1C31">
        <w:t xml:space="preserve"> the T</w:t>
      </w:r>
      <w:r>
        <w:t>urnover meeting</w:t>
      </w:r>
    </w:p>
    <w:p w:rsidR="00526857" w:rsidRDefault="001444E7" w:rsidP="006A41CC">
      <w:pPr>
        <w:pStyle w:val="NoSpacing"/>
        <w:numPr>
          <w:ilvl w:val="0"/>
          <w:numId w:val="3"/>
        </w:numPr>
        <w:jc w:val="both"/>
      </w:pPr>
      <w:r>
        <w:t xml:space="preserve">Cease and Desist letters mailed to homeowner </w:t>
      </w:r>
      <w:r w:rsidR="00893487">
        <w:t>–</w:t>
      </w:r>
      <w:r>
        <w:t xml:space="preserve"> Vazquez</w:t>
      </w:r>
    </w:p>
    <w:p w:rsidR="00893487" w:rsidRDefault="00893487" w:rsidP="00893487">
      <w:pPr>
        <w:pStyle w:val="NoSpacing"/>
        <w:jc w:val="both"/>
      </w:pPr>
    </w:p>
    <w:p w:rsidR="00893487" w:rsidRDefault="00893487" w:rsidP="00893487">
      <w:pPr>
        <w:pStyle w:val="NoSpacing"/>
        <w:jc w:val="both"/>
        <w:rPr>
          <w:b/>
        </w:rPr>
      </w:pPr>
      <w:r w:rsidRPr="00893487">
        <w:rPr>
          <w:b/>
        </w:rPr>
        <w:t>Mailings</w:t>
      </w:r>
      <w:r>
        <w:rPr>
          <w:b/>
        </w:rPr>
        <w:t>:</w:t>
      </w:r>
    </w:p>
    <w:p w:rsidR="00893487" w:rsidRDefault="00DC6AA7" w:rsidP="00DC6AA7">
      <w:pPr>
        <w:pStyle w:val="NoSpacing"/>
        <w:numPr>
          <w:ilvl w:val="0"/>
          <w:numId w:val="10"/>
        </w:numPr>
        <w:jc w:val="both"/>
      </w:pPr>
      <w:r w:rsidRPr="00DC6AA7">
        <w:t xml:space="preserve">Swale letter </w:t>
      </w:r>
      <w:r>
        <w:t>being mailed to selected lots being mailed no later than 11/21/2017</w:t>
      </w:r>
    </w:p>
    <w:p w:rsidR="00DC6AA7" w:rsidRPr="00DC6AA7" w:rsidRDefault="00DC6AA7" w:rsidP="00DC6AA7">
      <w:pPr>
        <w:pStyle w:val="NoSpacing"/>
        <w:numPr>
          <w:ilvl w:val="0"/>
          <w:numId w:val="10"/>
        </w:numPr>
        <w:jc w:val="both"/>
      </w:pPr>
      <w:r>
        <w:t>Survey letter for vote of Emerald Pointe pedestrian gates to be mailed after the thanksgiving holiday</w:t>
      </w:r>
      <w:r w:rsidR="005D1A21">
        <w:t xml:space="preserve"> as per Diana Cabrera</w:t>
      </w:r>
      <w:bookmarkStart w:id="0" w:name="_GoBack"/>
      <w:bookmarkEnd w:id="0"/>
    </w:p>
    <w:p w:rsidR="00EC5E04" w:rsidRDefault="00EC5E04" w:rsidP="006A41CC">
      <w:pPr>
        <w:pStyle w:val="NoSpacing"/>
        <w:jc w:val="both"/>
        <w:rPr>
          <w:b/>
        </w:rPr>
      </w:pPr>
    </w:p>
    <w:p w:rsidR="003F72BE" w:rsidRPr="00D96C1D" w:rsidRDefault="00EC5E04" w:rsidP="00D96C1D">
      <w:pPr>
        <w:pStyle w:val="NoSpacing"/>
        <w:jc w:val="both"/>
        <w:rPr>
          <w:b/>
        </w:rPr>
      </w:pPr>
      <w:r>
        <w:rPr>
          <w:b/>
        </w:rPr>
        <w:t>Meeting</w:t>
      </w:r>
      <w:r w:rsidR="00A54D26">
        <w:rPr>
          <w:b/>
        </w:rPr>
        <w:t>(s)</w:t>
      </w:r>
      <w:r>
        <w:rPr>
          <w:b/>
        </w:rPr>
        <w:t>:</w:t>
      </w:r>
    </w:p>
    <w:p w:rsidR="00D95E9D" w:rsidRPr="00903573" w:rsidRDefault="003F72BE" w:rsidP="005758AE">
      <w:pPr>
        <w:pStyle w:val="NoSpacing"/>
        <w:numPr>
          <w:ilvl w:val="0"/>
          <w:numId w:val="4"/>
        </w:numPr>
        <w:jc w:val="both"/>
      </w:pPr>
      <w:r>
        <w:t>Tu</w:t>
      </w:r>
      <w:r w:rsidR="00903573">
        <w:t xml:space="preserve">rnover election meeting </w:t>
      </w:r>
      <w:r w:rsidR="00AA1C31">
        <w:t xml:space="preserve">has been tentatively rescheduled </w:t>
      </w:r>
      <w:r w:rsidR="00225B42">
        <w:t>to 01/30</w:t>
      </w:r>
      <w:r w:rsidR="00903573">
        <w:t>/2017</w:t>
      </w:r>
      <w:r w:rsidR="00AA1C31">
        <w:t xml:space="preserve"> pending approval of the City of Winter Garden.  </w:t>
      </w:r>
      <w:proofErr w:type="spellStart"/>
      <w:r w:rsidR="00AA1C31">
        <w:t>Stoneybrook</w:t>
      </w:r>
      <w:proofErr w:type="spellEnd"/>
      <w:r w:rsidR="00AA1C31">
        <w:t xml:space="preserve"> West Clubhouse has been reserved for that date.</w:t>
      </w:r>
    </w:p>
    <w:p w:rsidR="001444E7" w:rsidRDefault="00225B42" w:rsidP="001444E7">
      <w:pPr>
        <w:pStyle w:val="NoSpacing"/>
        <w:numPr>
          <w:ilvl w:val="0"/>
          <w:numId w:val="4"/>
        </w:numPr>
        <w:jc w:val="both"/>
      </w:pPr>
      <w:r>
        <w:t xml:space="preserve">Budget meeting on 11/30/2017 at </w:t>
      </w:r>
      <w:r w:rsidR="00526857">
        <w:t>2p</w:t>
      </w:r>
      <w:r w:rsidR="00AA1C31">
        <w:t>m.</w:t>
      </w:r>
      <w:r w:rsidR="001444E7">
        <w:t xml:space="preserve"> / Notice mailed out 11/15/2017 with copy of proposed budget</w:t>
      </w:r>
    </w:p>
    <w:p w:rsidR="00533EBD" w:rsidRPr="00533EBD" w:rsidRDefault="00533EBD" w:rsidP="00533EBD">
      <w:pPr>
        <w:pStyle w:val="NoSpacing"/>
        <w:ind w:left="720"/>
        <w:jc w:val="both"/>
        <w:rPr>
          <w:b/>
        </w:rPr>
      </w:pPr>
    </w:p>
    <w:p w:rsidR="00EC5E04" w:rsidRDefault="00EC5E04" w:rsidP="006A41CC">
      <w:pPr>
        <w:pStyle w:val="NoSpacing"/>
        <w:jc w:val="both"/>
        <w:rPr>
          <w:b/>
        </w:rPr>
      </w:pPr>
      <w:r>
        <w:rPr>
          <w:b/>
        </w:rPr>
        <w:t>Violations / Homeowner Concerns:</w:t>
      </w:r>
    </w:p>
    <w:p w:rsidR="00D95E9D" w:rsidRDefault="00F60CCF" w:rsidP="00920A1E">
      <w:pPr>
        <w:pStyle w:val="NoSpacing"/>
        <w:numPr>
          <w:ilvl w:val="0"/>
          <w:numId w:val="4"/>
        </w:numPr>
        <w:jc w:val="both"/>
      </w:pPr>
      <w:r w:rsidRPr="00F60CCF">
        <w:t>Repair of Osprey nest</w:t>
      </w:r>
      <w:r>
        <w:t xml:space="preserve"> off Lake Burnett Shore</w:t>
      </w:r>
    </w:p>
    <w:p w:rsidR="00F60CCF" w:rsidRPr="00F60CCF" w:rsidRDefault="00F60CCF" w:rsidP="00920A1E">
      <w:pPr>
        <w:pStyle w:val="NoSpacing"/>
        <w:numPr>
          <w:ilvl w:val="0"/>
          <w:numId w:val="4"/>
        </w:numPr>
        <w:jc w:val="both"/>
      </w:pPr>
      <w:r>
        <w:t>Replacement of</w:t>
      </w:r>
      <w:r w:rsidR="00727B4F">
        <w:t xml:space="preserve"> damaged</w:t>
      </w:r>
      <w:r>
        <w:t xml:space="preserve"> pool furniture</w:t>
      </w:r>
      <w:r w:rsidR="0048109A">
        <w:t xml:space="preserve"> or cleaning of pool furniture </w:t>
      </w:r>
    </w:p>
    <w:p w:rsidR="00402F83" w:rsidRPr="00402F83" w:rsidRDefault="00402F83" w:rsidP="0059252A">
      <w:pPr>
        <w:pStyle w:val="NoSpacing"/>
        <w:ind w:left="720"/>
        <w:jc w:val="both"/>
        <w:rPr>
          <w:b/>
        </w:rPr>
      </w:pPr>
    </w:p>
    <w:p w:rsidR="00402F83" w:rsidRDefault="00402F83" w:rsidP="00402F83">
      <w:pPr>
        <w:pStyle w:val="NoSpacing"/>
        <w:jc w:val="both"/>
      </w:pPr>
    </w:p>
    <w:p w:rsidR="00402F83" w:rsidRDefault="00402F83" w:rsidP="00402F83">
      <w:pPr>
        <w:pStyle w:val="NoSpacing"/>
        <w:ind w:left="720"/>
        <w:jc w:val="both"/>
      </w:pPr>
    </w:p>
    <w:p w:rsidR="00402F83" w:rsidRPr="00EC5E04" w:rsidRDefault="00402F83" w:rsidP="00402F83">
      <w:pPr>
        <w:pStyle w:val="NoSpacing"/>
        <w:ind w:left="720"/>
        <w:jc w:val="both"/>
        <w:rPr>
          <w:b/>
        </w:rPr>
      </w:pPr>
    </w:p>
    <w:sectPr w:rsidR="00402F83" w:rsidRPr="00EC5E04" w:rsidSect="00205269">
      <w:headerReference w:type="default" r:id="rId7"/>
      <w:footerReference w:type="default" r:id="rId8"/>
      <w:pgSz w:w="12240" w:h="15840" w:code="1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C4F" w:rsidRDefault="000F7C4F" w:rsidP="00E14506">
      <w:pPr>
        <w:spacing w:after="0" w:line="240" w:lineRule="auto"/>
      </w:pPr>
      <w:r>
        <w:separator/>
      </w:r>
    </w:p>
  </w:endnote>
  <w:endnote w:type="continuationSeparator" w:id="0">
    <w:p w:rsidR="000F7C4F" w:rsidRDefault="000F7C4F" w:rsidP="00E14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506" w:rsidRDefault="005C15A8" w:rsidP="00E1450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-320040</wp:posOffset>
          </wp:positionH>
          <wp:positionV relativeFrom="paragraph">
            <wp:posOffset>-1048385</wp:posOffset>
          </wp:positionV>
          <wp:extent cx="5913120" cy="1234440"/>
          <wp:effectExtent l="0" t="0" r="0" b="3810"/>
          <wp:wrapThrough wrapText="bothSides">
            <wp:wrapPolygon edited="0">
              <wp:start x="0" y="0"/>
              <wp:lineTo x="0" y="21333"/>
              <wp:lineTo x="21503" y="21333"/>
              <wp:lineTo x="21503" y="0"/>
              <wp:lineTo x="0" y="0"/>
            </wp:wrapPolygon>
          </wp:wrapThrough>
          <wp:docPr id="5" name="Picture 4" descr="letterhead melrose foote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melrose footer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3120" cy="1234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1728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C4F" w:rsidRDefault="000F7C4F" w:rsidP="00E14506">
      <w:pPr>
        <w:spacing w:after="0" w:line="240" w:lineRule="auto"/>
      </w:pPr>
      <w:r>
        <w:separator/>
      </w:r>
    </w:p>
  </w:footnote>
  <w:footnote w:type="continuationSeparator" w:id="0">
    <w:p w:rsidR="000F7C4F" w:rsidRDefault="000F7C4F" w:rsidP="00E14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E2A" w:rsidRDefault="00E14506">
    <w:pPr>
      <w:pStyle w:val="Header"/>
      <w:rPr>
        <w:noProof/>
      </w:rPr>
    </w:pPr>
    <w:r>
      <w:rPr>
        <w:noProof/>
      </w:rPr>
      <w:ptab w:relativeTo="margin" w:alignment="left" w:leader="none"/>
    </w:r>
  </w:p>
  <w:p w:rsidR="00060E2A" w:rsidRDefault="00060E2A">
    <w:pPr>
      <w:pStyle w:val="Header"/>
      <w:rPr>
        <w:noProof/>
      </w:rPr>
    </w:pPr>
  </w:p>
  <w:p w:rsidR="00060E2A" w:rsidRDefault="00060E2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-518160</wp:posOffset>
          </wp:positionH>
          <wp:positionV relativeFrom="paragraph">
            <wp:posOffset>-5715</wp:posOffset>
          </wp:positionV>
          <wp:extent cx="2026920" cy="1134110"/>
          <wp:effectExtent l="0" t="0" r="0" b="8890"/>
          <wp:wrapThrough wrapText="bothSides">
            <wp:wrapPolygon edited="0">
              <wp:start x="0" y="0"/>
              <wp:lineTo x="0" y="21406"/>
              <wp:lineTo x="21316" y="21406"/>
              <wp:lineTo x="21316" y="0"/>
              <wp:lineTo x="0" y="0"/>
            </wp:wrapPolygon>
          </wp:wrapThrough>
          <wp:docPr id="2" name="Picture 1" descr="letterhead melrose head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melrose heade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6920" cy="1134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956AF"/>
    <w:multiLevelType w:val="hybridMultilevel"/>
    <w:tmpl w:val="A078C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63346"/>
    <w:multiLevelType w:val="hybridMultilevel"/>
    <w:tmpl w:val="0D1E9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B4645"/>
    <w:multiLevelType w:val="hybridMultilevel"/>
    <w:tmpl w:val="0986BADC"/>
    <w:lvl w:ilvl="0" w:tplc="17CC547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D34A8"/>
    <w:multiLevelType w:val="hybridMultilevel"/>
    <w:tmpl w:val="84289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551A8"/>
    <w:multiLevelType w:val="hybridMultilevel"/>
    <w:tmpl w:val="C5389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97128"/>
    <w:multiLevelType w:val="hybridMultilevel"/>
    <w:tmpl w:val="DB6C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351DA"/>
    <w:multiLevelType w:val="hybridMultilevel"/>
    <w:tmpl w:val="A2369A7A"/>
    <w:lvl w:ilvl="0" w:tplc="17CC547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4D165D"/>
    <w:multiLevelType w:val="hybridMultilevel"/>
    <w:tmpl w:val="6644A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F50E5D"/>
    <w:multiLevelType w:val="hybridMultilevel"/>
    <w:tmpl w:val="66FA1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91D9C"/>
    <w:multiLevelType w:val="hybridMultilevel"/>
    <w:tmpl w:val="61AC6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DA"/>
    <w:rsid w:val="00006BCF"/>
    <w:rsid w:val="00060E2A"/>
    <w:rsid w:val="000F7C4F"/>
    <w:rsid w:val="001444E7"/>
    <w:rsid w:val="00174219"/>
    <w:rsid w:val="00194651"/>
    <w:rsid w:val="001B3D8B"/>
    <w:rsid w:val="001C68BF"/>
    <w:rsid w:val="00205269"/>
    <w:rsid w:val="00217EFD"/>
    <w:rsid w:val="00225B42"/>
    <w:rsid w:val="00267CF8"/>
    <w:rsid w:val="00277616"/>
    <w:rsid w:val="002B3C8D"/>
    <w:rsid w:val="002B58A5"/>
    <w:rsid w:val="002E3E26"/>
    <w:rsid w:val="00302D33"/>
    <w:rsid w:val="003766A0"/>
    <w:rsid w:val="003A1B76"/>
    <w:rsid w:val="003B1E32"/>
    <w:rsid w:val="003F72BE"/>
    <w:rsid w:val="00402F83"/>
    <w:rsid w:val="0048109A"/>
    <w:rsid w:val="004A4F5B"/>
    <w:rsid w:val="004D31A1"/>
    <w:rsid w:val="00526857"/>
    <w:rsid w:val="00533EBD"/>
    <w:rsid w:val="0053500D"/>
    <w:rsid w:val="005758AE"/>
    <w:rsid w:val="0059252A"/>
    <w:rsid w:val="005C15A8"/>
    <w:rsid w:val="005C4959"/>
    <w:rsid w:val="005D1A21"/>
    <w:rsid w:val="006153DB"/>
    <w:rsid w:val="006239DA"/>
    <w:rsid w:val="00635770"/>
    <w:rsid w:val="006A41CC"/>
    <w:rsid w:val="006B2E48"/>
    <w:rsid w:val="006C0CDC"/>
    <w:rsid w:val="006F579F"/>
    <w:rsid w:val="00700878"/>
    <w:rsid w:val="00727B4F"/>
    <w:rsid w:val="007303A5"/>
    <w:rsid w:val="00731622"/>
    <w:rsid w:val="0074231E"/>
    <w:rsid w:val="00771085"/>
    <w:rsid w:val="007875CB"/>
    <w:rsid w:val="007910C3"/>
    <w:rsid w:val="007C2A4A"/>
    <w:rsid w:val="007D60EC"/>
    <w:rsid w:val="007E2FC9"/>
    <w:rsid w:val="00804AE4"/>
    <w:rsid w:val="00814FAE"/>
    <w:rsid w:val="00893487"/>
    <w:rsid w:val="008A7BB6"/>
    <w:rsid w:val="008D535D"/>
    <w:rsid w:val="00903573"/>
    <w:rsid w:val="00920A1E"/>
    <w:rsid w:val="00952129"/>
    <w:rsid w:val="00A06B25"/>
    <w:rsid w:val="00A14060"/>
    <w:rsid w:val="00A54D26"/>
    <w:rsid w:val="00A63FCC"/>
    <w:rsid w:val="00AA1C31"/>
    <w:rsid w:val="00AA41E0"/>
    <w:rsid w:val="00AD372F"/>
    <w:rsid w:val="00AE0BDD"/>
    <w:rsid w:val="00AE1593"/>
    <w:rsid w:val="00AE742D"/>
    <w:rsid w:val="00B24320"/>
    <w:rsid w:val="00B360CD"/>
    <w:rsid w:val="00B76546"/>
    <w:rsid w:val="00BB6EF0"/>
    <w:rsid w:val="00BF55D8"/>
    <w:rsid w:val="00BF5ABE"/>
    <w:rsid w:val="00BF69EB"/>
    <w:rsid w:val="00C03FBD"/>
    <w:rsid w:val="00C61DC2"/>
    <w:rsid w:val="00CA1728"/>
    <w:rsid w:val="00CC7329"/>
    <w:rsid w:val="00CD0CFA"/>
    <w:rsid w:val="00CE046E"/>
    <w:rsid w:val="00CF0A88"/>
    <w:rsid w:val="00CF61E7"/>
    <w:rsid w:val="00D52129"/>
    <w:rsid w:val="00D53620"/>
    <w:rsid w:val="00D91AA4"/>
    <w:rsid w:val="00D95E9D"/>
    <w:rsid w:val="00D96C1D"/>
    <w:rsid w:val="00DC6AA7"/>
    <w:rsid w:val="00E07ACA"/>
    <w:rsid w:val="00E13E73"/>
    <w:rsid w:val="00E14506"/>
    <w:rsid w:val="00E41827"/>
    <w:rsid w:val="00E43D99"/>
    <w:rsid w:val="00E60329"/>
    <w:rsid w:val="00E70791"/>
    <w:rsid w:val="00E71C69"/>
    <w:rsid w:val="00E973C2"/>
    <w:rsid w:val="00EC5E04"/>
    <w:rsid w:val="00F60CCF"/>
    <w:rsid w:val="00F84EB5"/>
    <w:rsid w:val="00FD03DA"/>
    <w:rsid w:val="00FD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AB6F38B-FE7A-4EF8-95B3-33DB9473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06"/>
  </w:style>
  <w:style w:type="paragraph" w:styleId="Footer">
    <w:name w:val="footer"/>
    <w:basedOn w:val="Normal"/>
    <w:link w:val="FooterChar"/>
    <w:uiPriority w:val="99"/>
    <w:unhideWhenUsed/>
    <w:rsid w:val="00E145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06"/>
  </w:style>
  <w:style w:type="paragraph" w:styleId="BalloonText">
    <w:name w:val="Balloon Text"/>
    <w:basedOn w:val="Normal"/>
    <w:link w:val="BalloonTextChar"/>
    <w:uiPriority w:val="99"/>
    <w:semiHidden/>
    <w:unhideWhenUsed/>
    <w:rsid w:val="00E1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0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3162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7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039\AppData\Local\Microsoft\Windows\Temporary%20Internet%20Files\Content.Outlook\UTUG0UF2\Melrose_LH_Word_Template_v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Melrose_LH_Word_Template_v5.dotx</Template>
  <TotalTime>73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MS039</dc:creator>
  <cp:lastModifiedBy>Amy Benoit</cp:lastModifiedBy>
  <cp:revision>5</cp:revision>
  <cp:lastPrinted>2017-08-21T13:24:00Z</cp:lastPrinted>
  <dcterms:created xsi:type="dcterms:W3CDTF">2017-11-20T13:56:00Z</dcterms:created>
  <dcterms:modified xsi:type="dcterms:W3CDTF">2017-11-20T15:08:00Z</dcterms:modified>
</cp:coreProperties>
</file>